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223" w:after="0" w:line="222" w:lineRule="exact"/>
        <w:ind w:left="5377" w:right="0" w:firstLine="0"/>
      </w:pPr>
      <w:r>
        <w:drawing>
          <wp:anchor simplePos="0" relativeHeight="25165825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954707</wp:posOffset>
            </wp:positionV>
            <wp:extent cx="1612265" cy="214376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2265" cy="21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2665602</wp:posOffset>
            </wp:positionH>
            <wp:positionV relativeFrom="line">
              <wp:posOffset>954707</wp:posOffset>
            </wp:positionV>
            <wp:extent cx="129032" cy="214376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032" cy="21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3134995</wp:posOffset>
            </wp:positionH>
            <wp:positionV relativeFrom="line">
              <wp:posOffset>954707</wp:posOffset>
            </wp:positionV>
            <wp:extent cx="229615" cy="214376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615" cy="21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3237102</wp:posOffset>
            </wp:positionH>
            <wp:positionV relativeFrom="line">
              <wp:posOffset>954707</wp:posOffset>
            </wp:positionV>
            <wp:extent cx="2044954" cy="214376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4954" cy="21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3134995</wp:posOffset>
            </wp:positionH>
            <wp:positionV relativeFrom="line">
              <wp:posOffset>1143683</wp:posOffset>
            </wp:positionV>
            <wp:extent cx="517905" cy="214376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7905" cy="21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3557142</wp:posOffset>
            </wp:positionH>
            <wp:positionV relativeFrom="line">
              <wp:posOffset>1143683</wp:posOffset>
            </wp:positionV>
            <wp:extent cx="1972183" cy="214376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2183" cy="21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2109899</wp:posOffset>
            </wp:positionV>
            <wp:extent cx="1056424" cy="182371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6424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2422320</wp:posOffset>
            </wp:positionV>
            <wp:extent cx="5629782" cy="338581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9782" cy="33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2422320</wp:posOffset>
            </wp:positionV>
            <wp:extent cx="326390" cy="179323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639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1398777</wp:posOffset>
            </wp:positionH>
            <wp:positionV relativeFrom="line">
              <wp:posOffset>2422320</wp:posOffset>
            </wp:positionV>
            <wp:extent cx="836726" cy="179323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672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2731692</wp:posOffset>
            </wp:positionV>
            <wp:extent cx="1564766" cy="179323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476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2638170</wp:posOffset>
            </wp:positionH>
            <wp:positionV relativeFrom="line">
              <wp:posOffset>2731692</wp:posOffset>
            </wp:positionV>
            <wp:extent cx="4144518" cy="179323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4451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2887140</wp:posOffset>
            </wp:positionV>
            <wp:extent cx="4392167" cy="179323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2167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3196893</wp:posOffset>
            </wp:positionV>
            <wp:extent cx="2512263" cy="186308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12263" cy="18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3590671</wp:posOffset>
            </wp:positionH>
            <wp:positionV relativeFrom="line">
              <wp:posOffset>3196893</wp:posOffset>
            </wp:positionV>
            <wp:extent cx="1786763" cy="179323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8676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5293233</wp:posOffset>
            </wp:positionH>
            <wp:positionV relativeFrom="line">
              <wp:posOffset>3196893</wp:posOffset>
            </wp:positionV>
            <wp:extent cx="92455" cy="179323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5326760</wp:posOffset>
            </wp:positionH>
            <wp:positionV relativeFrom="line">
              <wp:posOffset>3196893</wp:posOffset>
            </wp:positionV>
            <wp:extent cx="1445894" cy="179323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589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3356912</wp:posOffset>
            </wp:positionV>
            <wp:extent cx="2256409" cy="179323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5640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3334639</wp:posOffset>
            </wp:positionH>
            <wp:positionV relativeFrom="line">
              <wp:posOffset>3356912</wp:posOffset>
            </wp:positionV>
            <wp:extent cx="1669160" cy="191389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69160" cy="19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0" locked="0" layoutInCell="1" allowOverlap="1">
            <wp:simplePos x="0" y="0"/>
            <wp:positionH relativeFrom="page">
              <wp:posOffset>4921377</wp:posOffset>
            </wp:positionH>
            <wp:positionV relativeFrom="line">
              <wp:posOffset>3356912</wp:posOffset>
            </wp:positionV>
            <wp:extent cx="138176" cy="179323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17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5021960</wp:posOffset>
            </wp:positionH>
            <wp:positionV relativeFrom="line">
              <wp:posOffset>3356912</wp:posOffset>
            </wp:positionV>
            <wp:extent cx="920534" cy="179323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053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3670857</wp:posOffset>
            </wp:positionV>
            <wp:extent cx="415925" cy="179323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92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1470405</wp:posOffset>
            </wp:positionH>
            <wp:positionV relativeFrom="line">
              <wp:posOffset>3670857</wp:posOffset>
            </wp:positionV>
            <wp:extent cx="3892169" cy="179323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216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5264277</wp:posOffset>
            </wp:positionH>
            <wp:positionV relativeFrom="line">
              <wp:posOffset>3670857</wp:posOffset>
            </wp:positionV>
            <wp:extent cx="1504822" cy="182244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4822" cy="18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3824781</wp:posOffset>
            </wp:positionV>
            <wp:extent cx="1241869" cy="179323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186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4294172</wp:posOffset>
            </wp:positionV>
            <wp:extent cx="5629833" cy="346329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9833" cy="34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4614212</wp:posOffset>
            </wp:positionV>
            <wp:extent cx="1366900" cy="183896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6900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2432430</wp:posOffset>
            </wp:positionH>
            <wp:positionV relativeFrom="line">
              <wp:posOffset>4614212</wp:posOffset>
            </wp:positionV>
            <wp:extent cx="4359402" cy="183896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59402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4774232</wp:posOffset>
            </wp:positionV>
            <wp:extent cx="2689733" cy="183896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89733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3753739</wp:posOffset>
            </wp:positionH>
            <wp:positionV relativeFrom="line">
              <wp:posOffset>4774232</wp:posOffset>
            </wp:positionV>
            <wp:extent cx="2081783" cy="183896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1783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5746241</wp:posOffset>
            </wp:positionH>
            <wp:positionV relativeFrom="line">
              <wp:posOffset>4774232</wp:posOffset>
            </wp:positionV>
            <wp:extent cx="297815" cy="183896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7815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5964173</wp:posOffset>
            </wp:positionH>
            <wp:positionV relativeFrom="line">
              <wp:posOffset>4774232</wp:posOffset>
            </wp:positionV>
            <wp:extent cx="816229" cy="183896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6229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4934252</wp:posOffset>
            </wp:positionV>
            <wp:extent cx="5625084" cy="183896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5084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5092748</wp:posOffset>
            </wp:positionV>
            <wp:extent cx="1810892" cy="183896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0892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4" behindDoc="0" locked="0" layoutInCell="1" allowOverlap="1">
            <wp:simplePos x="0" y="0"/>
            <wp:positionH relativeFrom="page">
              <wp:posOffset>2877439</wp:posOffset>
            </wp:positionH>
            <wp:positionV relativeFrom="line">
              <wp:posOffset>5092748</wp:posOffset>
            </wp:positionV>
            <wp:extent cx="3907917" cy="183896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07917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5252768</wp:posOffset>
            </wp:positionV>
            <wp:extent cx="763016" cy="183896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3016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5573062</wp:posOffset>
            </wp:positionV>
            <wp:extent cx="3993515" cy="183896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93515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5887006</wp:posOffset>
            </wp:positionV>
            <wp:extent cx="5624627" cy="353695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4627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6243065</wp:posOffset>
            </wp:positionH>
            <wp:positionV relativeFrom="line">
              <wp:posOffset>6047026</wp:posOffset>
            </wp:positionV>
            <wp:extent cx="531177" cy="183896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1177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6207046</wp:posOffset>
            </wp:positionV>
            <wp:extent cx="3765296" cy="183896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65296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6676438</wp:posOffset>
            </wp:positionV>
            <wp:extent cx="5623763" cy="186563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3763" cy="18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6830362</wp:posOffset>
            </wp:positionV>
            <wp:extent cx="313944" cy="179323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394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1374394</wp:posOffset>
            </wp:positionH>
            <wp:positionV relativeFrom="line">
              <wp:posOffset>6830362</wp:posOffset>
            </wp:positionV>
            <wp:extent cx="5404739" cy="179323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473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6985810</wp:posOffset>
            </wp:positionV>
            <wp:extent cx="654621" cy="179324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4621" cy="17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7295182</wp:posOffset>
            </wp:positionV>
            <wp:extent cx="5624322" cy="179323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4322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7449107</wp:posOffset>
            </wp:positionV>
            <wp:extent cx="2119122" cy="179323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9122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7913926</wp:posOffset>
            </wp:positionV>
            <wp:extent cx="263144" cy="182372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144" cy="18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1336294</wp:posOffset>
            </wp:positionH>
            <wp:positionV relativeFrom="line">
              <wp:posOffset>7913926</wp:posOffset>
            </wp:positionV>
            <wp:extent cx="1737105" cy="193675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3710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8226728</wp:posOffset>
            </wp:positionV>
            <wp:extent cx="1235963" cy="179323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3596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5" behindDoc="0" locked="0" layoutInCell="1" allowOverlap="1">
            <wp:simplePos x="0" y="0"/>
            <wp:positionH relativeFrom="page">
              <wp:posOffset>2300985</wp:posOffset>
            </wp:positionH>
            <wp:positionV relativeFrom="line">
              <wp:posOffset>8226728</wp:posOffset>
            </wp:positionV>
            <wp:extent cx="4483480" cy="179323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8348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5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8380651</wp:posOffset>
            </wp:positionV>
            <wp:extent cx="5639435" cy="179323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943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8536100</wp:posOffset>
            </wp:positionV>
            <wp:extent cx="1714373" cy="179323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437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2924682</wp:posOffset>
            </wp:positionH>
            <wp:positionV relativeFrom="line">
              <wp:posOffset>9546461</wp:posOffset>
            </wp:positionV>
            <wp:extent cx="759028" cy="150367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028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3605910</wp:posOffset>
            </wp:positionH>
            <wp:positionV relativeFrom="line">
              <wp:posOffset>9546461</wp:posOffset>
            </wp:positionV>
            <wp:extent cx="232664" cy="150367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664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3796410</wp:posOffset>
            </wp:positionH>
            <wp:positionV relativeFrom="line">
              <wp:posOffset>9546461</wp:posOffset>
            </wp:positionV>
            <wp:extent cx="892175" cy="150367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2175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3398646</wp:posOffset>
            </wp:positionH>
            <wp:positionV relativeFrom="line">
              <wp:posOffset>9669905</wp:posOffset>
            </wp:positionV>
            <wp:extent cx="814070" cy="150368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4070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:color w:val="000000"/>
          <w:sz w:val="20"/>
          <w:szCs w:val="20"/>
        </w:rPr>
        <w:t>1 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223" w:after="0" w:line="222" w:lineRule="exact"/>
        <w:ind w:left="5377" w:right="0" w:firstLine="0"/>
      </w:pPr>
      <w:r>
        <w:drawing>
          <wp:anchor simplePos="0" relativeHeight="25165825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730425</wp:posOffset>
            </wp:positionV>
            <wp:extent cx="2149729" cy="179323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972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1040051</wp:posOffset>
            </wp:positionV>
            <wp:extent cx="3727196" cy="183895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27196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5422772</wp:posOffset>
            </wp:positionH>
            <wp:positionV relativeFrom="line">
              <wp:posOffset>1040051</wp:posOffset>
            </wp:positionV>
            <wp:extent cx="1360296" cy="183895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0296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1778000</wp:posOffset>
            </wp:positionH>
            <wp:positionV relativeFrom="line">
              <wp:posOffset>1200072</wp:posOffset>
            </wp:positionV>
            <wp:extent cx="5003800" cy="506729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03800" cy="50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1678608</wp:posOffset>
            </wp:positionV>
            <wp:extent cx="453339" cy="183895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3339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2142489</wp:posOffset>
            </wp:positionH>
            <wp:positionV relativeFrom="line">
              <wp:posOffset>1678608</wp:posOffset>
            </wp:positionV>
            <wp:extent cx="4638675" cy="183895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38675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1838628</wp:posOffset>
            </wp:positionV>
            <wp:extent cx="685901" cy="183895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901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2386329</wp:posOffset>
            </wp:positionH>
            <wp:positionV relativeFrom="line">
              <wp:posOffset>1838628</wp:posOffset>
            </wp:positionV>
            <wp:extent cx="4395470" cy="185673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5470" cy="185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2399029</wp:posOffset>
            </wp:positionH>
            <wp:positionV relativeFrom="line">
              <wp:posOffset>1982391</wp:posOffset>
            </wp:positionV>
            <wp:extent cx="3033396" cy="6096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33396" cy="6096"/>
                    </a:xfrm>
                    <a:custGeom>
                      <a:rect l="l" t="t" r="r" b="b"/>
                      <a:pathLst>
                        <a:path w="3033396" h="6096">
                          <a:moveTo>
                            <a:pt x="0" y="6096"/>
                          </a:moveTo>
                          <a:lnTo>
                            <a:pt x="3033396" y="6096"/>
                          </a:lnTo>
                          <a:lnTo>
                            <a:pt x="30333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1998648</wp:posOffset>
            </wp:positionV>
            <wp:extent cx="5006466" cy="183895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06466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2158668</wp:posOffset>
            </wp:positionV>
            <wp:extent cx="2667634" cy="183895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634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4410836</wp:posOffset>
            </wp:positionH>
            <wp:positionV relativeFrom="line">
              <wp:posOffset>2158668</wp:posOffset>
            </wp:positionV>
            <wp:extent cx="2194179" cy="183895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4179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2477184</wp:posOffset>
            </wp:positionV>
            <wp:extent cx="4996688" cy="183895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668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7" behindDoc="0" locked="0" layoutInCell="1" allowOverlap="1">
            <wp:simplePos x="0" y="0"/>
            <wp:positionH relativeFrom="page">
              <wp:posOffset>1798573</wp:posOffset>
            </wp:positionH>
            <wp:positionV relativeFrom="line">
              <wp:posOffset>2620948</wp:posOffset>
            </wp:positionV>
            <wp:extent cx="4862449" cy="6096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62449" cy="6096"/>
                    </a:xfrm>
                    <a:custGeom>
                      <a:rect l="l" t="t" r="r" b="b"/>
                      <a:pathLst>
                        <a:path w="4862449" h="6096">
                          <a:moveTo>
                            <a:pt x="0" y="6096"/>
                          </a:moveTo>
                          <a:lnTo>
                            <a:pt x="4862449" y="6096"/>
                          </a:lnTo>
                          <a:lnTo>
                            <a:pt x="4862449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2637204</wp:posOffset>
            </wp:positionV>
            <wp:extent cx="4994275" cy="183895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4275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1798573</wp:posOffset>
            </wp:positionH>
            <wp:positionV relativeFrom="line">
              <wp:posOffset>2780967</wp:posOffset>
            </wp:positionV>
            <wp:extent cx="4862449" cy="6096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62449" cy="6096"/>
                    </a:xfrm>
                    <a:custGeom>
                      <a:rect l="l" t="t" r="r" b="b"/>
                      <a:pathLst>
                        <a:path w="4862449" h="6096">
                          <a:moveTo>
                            <a:pt x="0" y="6096"/>
                          </a:moveTo>
                          <a:lnTo>
                            <a:pt x="4862449" y="6096"/>
                          </a:lnTo>
                          <a:lnTo>
                            <a:pt x="4862449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2797224</wp:posOffset>
            </wp:positionV>
            <wp:extent cx="1539366" cy="183895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9366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3241675</wp:posOffset>
            </wp:positionH>
            <wp:positionV relativeFrom="line">
              <wp:posOffset>2797224</wp:posOffset>
            </wp:positionV>
            <wp:extent cx="119888" cy="183895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88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3" behindDoc="0" locked="0" layoutInCell="1" allowOverlap="1">
            <wp:simplePos x="0" y="0"/>
            <wp:positionH relativeFrom="page">
              <wp:posOffset>1798573</wp:posOffset>
            </wp:positionH>
            <wp:positionV relativeFrom="line">
              <wp:posOffset>2940987</wp:posOffset>
            </wp:positionV>
            <wp:extent cx="1455674" cy="6096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5674" cy="6096"/>
                    </a:xfrm>
                    <a:custGeom>
                      <a:rect l="l" t="t" r="r" b="b"/>
                      <a:pathLst>
                        <a:path w="1455674" h="6096">
                          <a:moveTo>
                            <a:pt x="0" y="6096"/>
                          </a:moveTo>
                          <a:lnTo>
                            <a:pt x="1455674" y="6096"/>
                          </a:lnTo>
                          <a:lnTo>
                            <a:pt x="145567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3266996</wp:posOffset>
            </wp:positionV>
            <wp:extent cx="5611063" cy="179705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1063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3420921</wp:posOffset>
            </wp:positionV>
            <wp:extent cx="5625846" cy="179323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584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3576369</wp:posOffset>
            </wp:positionV>
            <wp:extent cx="3975988" cy="179323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598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5047869</wp:posOffset>
            </wp:positionH>
            <wp:positionV relativeFrom="line">
              <wp:posOffset>3576369</wp:posOffset>
            </wp:positionV>
            <wp:extent cx="520052" cy="183895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52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0" locked="0" layoutInCell="1" allowOverlap="1">
            <wp:simplePos x="0" y="0"/>
            <wp:positionH relativeFrom="page">
              <wp:posOffset>5480684</wp:posOffset>
            </wp:positionH>
            <wp:positionV relativeFrom="line">
              <wp:posOffset>3576369</wp:posOffset>
            </wp:positionV>
            <wp:extent cx="1297940" cy="179323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794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3736388</wp:posOffset>
            </wp:positionV>
            <wp:extent cx="116839" cy="179323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683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1203756</wp:posOffset>
            </wp:positionH>
            <wp:positionV relativeFrom="line">
              <wp:posOffset>3736388</wp:posOffset>
            </wp:positionV>
            <wp:extent cx="663790" cy="183896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790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1778254</wp:posOffset>
            </wp:positionH>
            <wp:positionV relativeFrom="line">
              <wp:posOffset>3736388</wp:posOffset>
            </wp:positionV>
            <wp:extent cx="1113180" cy="179323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318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2853054</wp:posOffset>
            </wp:positionH>
            <wp:positionV relativeFrom="line">
              <wp:posOffset>3736388</wp:posOffset>
            </wp:positionV>
            <wp:extent cx="2428239" cy="179323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2823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4050332</wp:posOffset>
            </wp:positionV>
            <wp:extent cx="5626100" cy="336169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6100" cy="33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4359705</wp:posOffset>
            </wp:positionV>
            <wp:extent cx="4277563" cy="191896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7563" cy="19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4672124</wp:posOffset>
            </wp:positionV>
            <wp:extent cx="5623763" cy="184277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3763" cy="18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4827573</wp:posOffset>
            </wp:positionV>
            <wp:extent cx="1669923" cy="182371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69923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5139992</wp:posOffset>
            </wp:positionV>
            <wp:extent cx="4995036" cy="183896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5036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5300012</wp:posOffset>
            </wp:positionV>
            <wp:extent cx="4995926" cy="191389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5926" cy="19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1778000</wp:posOffset>
            </wp:positionH>
            <wp:positionV relativeFrom="line">
              <wp:posOffset>5458509</wp:posOffset>
            </wp:positionV>
            <wp:extent cx="5003800" cy="515492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03800" cy="51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1" behindDoc="0" locked="0" layoutInCell="1" allowOverlap="1">
            <wp:simplePos x="0" y="0"/>
            <wp:positionH relativeFrom="page">
              <wp:posOffset>5900165</wp:posOffset>
            </wp:positionH>
            <wp:positionV relativeFrom="line">
              <wp:posOffset>5778802</wp:posOffset>
            </wp:positionV>
            <wp:extent cx="880478" cy="183896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0478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5938822</wp:posOffset>
            </wp:positionV>
            <wp:extent cx="4525264" cy="183896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25264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0" locked="0" layoutInCell="1" allowOverlap="1">
            <wp:simplePos x="0" y="0"/>
            <wp:positionH relativeFrom="page">
              <wp:posOffset>6345173</wp:posOffset>
            </wp:positionH>
            <wp:positionV relativeFrom="line">
              <wp:posOffset>5938822</wp:posOffset>
            </wp:positionV>
            <wp:extent cx="442366" cy="183896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2366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6098842</wp:posOffset>
            </wp:positionV>
            <wp:extent cx="3844544" cy="183896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44544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6568235</wp:posOffset>
            </wp:positionV>
            <wp:extent cx="4297553" cy="179323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9755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9" behindDoc="0" locked="0" layoutInCell="1" allowOverlap="1">
            <wp:simplePos x="0" y="0"/>
            <wp:positionH relativeFrom="page">
              <wp:posOffset>5367909</wp:posOffset>
            </wp:positionH>
            <wp:positionV relativeFrom="line">
              <wp:posOffset>6568235</wp:posOffset>
            </wp:positionV>
            <wp:extent cx="1405254" cy="179323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525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5380609</wp:posOffset>
            </wp:positionH>
            <wp:positionV relativeFrom="line">
              <wp:posOffset>6711998</wp:posOffset>
            </wp:positionV>
            <wp:extent cx="1280414" cy="6096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0414" cy="6096"/>
                    </a:xfrm>
                    <a:custGeom>
                      <a:rect l="l" t="t" r="r" b="b"/>
                      <a:pathLst>
                        <a:path w="1280414" h="6096">
                          <a:moveTo>
                            <a:pt x="0" y="6096"/>
                          </a:moveTo>
                          <a:lnTo>
                            <a:pt x="1280414" y="6096"/>
                          </a:lnTo>
                          <a:lnTo>
                            <a:pt x="1280414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6722159</wp:posOffset>
            </wp:positionV>
            <wp:extent cx="1460118" cy="179323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011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2533014</wp:posOffset>
            </wp:positionH>
            <wp:positionV relativeFrom="line">
              <wp:posOffset>6722159</wp:posOffset>
            </wp:positionV>
            <wp:extent cx="2982214" cy="179323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8221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5" behindDoc="0" locked="0" layoutInCell="1" allowOverlap="1">
            <wp:simplePos x="0" y="0"/>
            <wp:positionH relativeFrom="page">
              <wp:posOffset>5430392</wp:posOffset>
            </wp:positionH>
            <wp:positionV relativeFrom="line">
              <wp:posOffset>6722159</wp:posOffset>
            </wp:positionV>
            <wp:extent cx="157988" cy="179323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98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1170736</wp:posOffset>
            </wp:positionH>
            <wp:positionV relativeFrom="line">
              <wp:posOffset>6865922</wp:posOffset>
            </wp:positionV>
            <wp:extent cx="4272407" cy="6096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2407" cy="6096"/>
                    </a:xfrm>
                    <a:custGeom>
                      <a:rect l="l" t="t" r="r" b="b"/>
                      <a:pathLst>
                        <a:path w="4272407" h="6096">
                          <a:moveTo>
                            <a:pt x="0" y="6096"/>
                          </a:moveTo>
                          <a:lnTo>
                            <a:pt x="4272407" y="6096"/>
                          </a:lnTo>
                          <a:lnTo>
                            <a:pt x="427240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7031530</wp:posOffset>
            </wp:positionV>
            <wp:extent cx="5611063" cy="187071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1063" cy="18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1" behindDoc="0" locked="0" layoutInCell="1" allowOverlap="1">
            <wp:simplePos x="0" y="0"/>
            <wp:positionH relativeFrom="page">
              <wp:posOffset>1170736</wp:posOffset>
            </wp:positionH>
            <wp:positionV relativeFrom="line">
              <wp:posOffset>7175295</wp:posOffset>
            </wp:positionV>
            <wp:extent cx="1367282" cy="6096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67282" cy="6096"/>
                    </a:xfrm>
                    <a:custGeom>
                      <a:rect l="l" t="t" r="r" b="b"/>
                      <a:pathLst>
                        <a:path w="1367282" h="6096">
                          <a:moveTo>
                            <a:pt x="0" y="6096"/>
                          </a:moveTo>
                          <a:lnTo>
                            <a:pt x="1367282" y="6096"/>
                          </a:lnTo>
                          <a:lnTo>
                            <a:pt x="1367282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0" locked="0" layoutInCell="1" allowOverlap="1">
            <wp:simplePos x="0" y="0"/>
            <wp:positionH relativeFrom="page">
              <wp:posOffset>3953890</wp:posOffset>
            </wp:positionH>
            <wp:positionV relativeFrom="line">
              <wp:posOffset>7175295</wp:posOffset>
            </wp:positionV>
            <wp:extent cx="1315466" cy="6096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15466" cy="6096"/>
                    </a:xfrm>
                    <a:custGeom>
                      <a:rect l="l" t="t" r="r" b="b"/>
                      <a:pathLst>
                        <a:path w="1315466" h="6096">
                          <a:moveTo>
                            <a:pt x="0" y="6096"/>
                          </a:moveTo>
                          <a:lnTo>
                            <a:pt x="1315466" y="6096"/>
                          </a:lnTo>
                          <a:lnTo>
                            <a:pt x="131546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7186979</wp:posOffset>
            </wp:positionV>
            <wp:extent cx="5622798" cy="179323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279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7340903</wp:posOffset>
            </wp:positionV>
            <wp:extent cx="1891156" cy="179323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9115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2952114</wp:posOffset>
            </wp:positionH>
            <wp:positionV relativeFrom="line">
              <wp:posOffset>7340903</wp:posOffset>
            </wp:positionV>
            <wp:extent cx="3833114" cy="179323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3311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7496351</wp:posOffset>
            </wp:positionV>
            <wp:extent cx="5626100" cy="344550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6100" cy="3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7805723</wp:posOffset>
            </wp:positionV>
            <wp:extent cx="1620392" cy="179323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20392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2696082</wp:posOffset>
            </wp:positionH>
            <wp:positionV relativeFrom="line">
              <wp:posOffset>7805723</wp:posOffset>
            </wp:positionV>
            <wp:extent cx="4082542" cy="179323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82542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7960028</wp:posOffset>
            </wp:positionV>
            <wp:extent cx="5627369" cy="179323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736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8115476</wp:posOffset>
            </wp:positionV>
            <wp:extent cx="3787521" cy="179323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752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8424848</wp:posOffset>
            </wp:positionV>
            <wp:extent cx="2748660" cy="183895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8660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4445889</wp:posOffset>
            </wp:positionH>
            <wp:positionV relativeFrom="line">
              <wp:posOffset>8424848</wp:posOffset>
            </wp:positionV>
            <wp:extent cx="1804034" cy="183895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4034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6156197</wp:posOffset>
            </wp:positionH>
            <wp:positionV relativeFrom="line">
              <wp:posOffset>8424848</wp:posOffset>
            </wp:positionV>
            <wp:extent cx="92455" cy="183895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6189726</wp:posOffset>
            </wp:positionH>
            <wp:positionV relativeFrom="line">
              <wp:posOffset>8424848</wp:posOffset>
            </wp:positionV>
            <wp:extent cx="584200" cy="183895"/>
            <wp:effectExtent l="0" t="0" r="0" b="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0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6" behindDoc="0" locked="0" layoutInCell="1" allowOverlap="1">
            <wp:simplePos x="0" y="0"/>
            <wp:positionH relativeFrom="page">
              <wp:posOffset>1778000</wp:posOffset>
            </wp:positionH>
            <wp:positionV relativeFrom="line">
              <wp:posOffset>8583344</wp:posOffset>
            </wp:positionV>
            <wp:extent cx="5005323" cy="349757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05323" cy="34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8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8903384</wp:posOffset>
            </wp:positionV>
            <wp:extent cx="1713610" cy="183895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3610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3413886</wp:posOffset>
            </wp:positionH>
            <wp:positionV relativeFrom="line">
              <wp:posOffset>8903384</wp:posOffset>
            </wp:positionV>
            <wp:extent cx="92455" cy="183895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2" behindDoc="0" locked="0" layoutInCell="1" allowOverlap="1">
            <wp:simplePos x="0" y="0"/>
            <wp:positionH relativeFrom="page">
              <wp:posOffset>3447415</wp:posOffset>
            </wp:positionH>
            <wp:positionV relativeFrom="line">
              <wp:posOffset>8903384</wp:posOffset>
            </wp:positionV>
            <wp:extent cx="402132" cy="183895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2132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3761359</wp:posOffset>
            </wp:positionH>
            <wp:positionV relativeFrom="line">
              <wp:posOffset>8903384</wp:posOffset>
            </wp:positionV>
            <wp:extent cx="92455" cy="183895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3855846</wp:posOffset>
            </wp:positionH>
            <wp:positionV relativeFrom="line">
              <wp:posOffset>8903384</wp:posOffset>
            </wp:positionV>
            <wp:extent cx="2913253" cy="194817"/>
            <wp:effectExtent l="0" t="0" r="0" b="0"/>
            <wp:wrapNone/>
            <wp:docPr id="222" name="Picture 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0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13253" cy="19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9063353</wp:posOffset>
            </wp:positionV>
            <wp:extent cx="1113180" cy="183896"/>
            <wp:effectExtent l="0" t="0" r="0" b="0"/>
            <wp:wrapNone/>
            <wp:docPr id="223" name="Picture 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0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3180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2924682</wp:posOffset>
            </wp:positionH>
            <wp:positionV relativeFrom="line">
              <wp:posOffset>9546461</wp:posOffset>
            </wp:positionV>
            <wp:extent cx="759028" cy="150367"/>
            <wp:effectExtent l="0" t="0" r="0" b="0"/>
            <wp:wrapNone/>
            <wp:docPr id="224" name="Picture 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0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028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3605910</wp:posOffset>
            </wp:positionH>
            <wp:positionV relativeFrom="line">
              <wp:posOffset>9546461</wp:posOffset>
            </wp:positionV>
            <wp:extent cx="232664" cy="150367"/>
            <wp:effectExtent l="0" t="0" r="0" b="0"/>
            <wp:wrapNone/>
            <wp:docPr id="225" name="Picture 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0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664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3796410</wp:posOffset>
            </wp:positionH>
            <wp:positionV relativeFrom="line">
              <wp:posOffset>9546461</wp:posOffset>
            </wp:positionV>
            <wp:extent cx="892175" cy="150367"/>
            <wp:effectExtent l="0" t="0" r="0" b="0"/>
            <wp:wrapNone/>
            <wp:docPr id="226" name="Picture 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0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2175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3398646</wp:posOffset>
            </wp:positionH>
            <wp:positionV relativeFrom="line">
              <wp:posOffset>9669905</wp:posOffset>
            </wp:positionV>
            <wp:extent cx="814070" cy="150368"/>
            <wp:effectExtent l="0" t="0" r="0" b="0"/>
            <wp:wrapNone/>
            <wp:docPr id="227" name="Picture 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0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4070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:color w:val="000000"/>
          <w:sz w:val="20"/>
          <w:szCs w:val="20"/>
        </w:rPr>
        <w:t>2 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223" w:after="0" w:line="222" w:lineRule="exact"/>
        <w:ind w:left="5377" w:right="0" w:firstLine="0"/>
      </w:pPr>
      <w:r>
        <w:drawing>
          <wp:anchor simplePos="0" relativeHeight="251658254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574978</wp:posOffset>
            </wp:positionV>
            <wp:extent cx="5628182" cy="344423"/>
            <wp:effectExtent l="0" t="0" r="0" b="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0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8182" cy="34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884604</wp:posOffset>
            </wp:positionV>
            <wp:extent cx="2957956" cy="179323"/>
            <wp:effectExtent l="0" t="0" r="0" b="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0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5795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4070984</wp:posOffset>
            </wp:positionH>
            <wp:positionV relativeFrom="line">
              <wp:posOffset>884604</wp:posOffset>
            </wp:positionV>
            <wp:extent cx="1957196" cy="179323"/>
            <wp:effectExtent l="0" t="0" r="0" b="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0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5719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1193975</wp:posOffset>
            </wp:positionV>
            <wp:extent cx="5249671" cy="179323"/>
            <wp:effectExtent l="0" t="0" r="0" b="0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0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4967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1503347</wp:posOffset>
            </wp:positionV>
            <wp:extent cx="2945892" cy="179323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5892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4005198</wp:posOffset>
            </wp:positionH>
            <wp:positionV relativeFrom="line">
              <wp:posOffset>1503347</wp:posOffset>
            </wp:positionV>
            <wp:extent cx="652411" cy="179323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241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4554092</wp:posOffset>
            </wp:positionH>
            <wp:positionV relativeFrom="line">
              <wp:posOffset>1503347</wp:posOffset>
            </wp:positionV>
            <wp:extent cx="92455" cy="179323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4587621</wp:posOffset>
            </wp:positionH>
            <wp:positionV relativeFrom="line">
              <wp:posOffset>1503347</wp:posOffset>
            </wp:positionV>
            <wp:extent cx="867410" cy="179323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741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5457825</wp:posOffset>
            </wp:positionH>
            <wp:positionV relativeFrom="line">
              <wp:posOffset>1503347</wp:posOffset>
            </wp:positionV>
            <wp:extent cx="1330325" cy="179323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032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1661844</wp:posOffset>
            </wp:positionV>
            <wp:extent cx="3937253" cy="179323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25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5006721</wp:posOffset>
            </wp:positionH>
            <wp:positionV relativeFrom="line">
              <wp:posOffset>1658796</wp:posOffset>
            </wp:positionV>
            <wp:extent cx="174752" cy="182371"/>
            <wp:effectExtent l="0" t="0" r="0" b="0"/>
            <wp:wrapNone/>
            <wp:docPr id="238" name="Picture 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0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4752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5081396</wp:posOffset>
            </wp:positionH>
            <wp:positionV relativeFrom="line">
              <wp:posOffset>1658796</wp:posOffset>
            </wp:positionV>
            <wp:extent cx="1687703" cy="187705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7703" cy="1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5019421</wp:posOffset>
            </wp:positionH>
            <wp:positionV relativeFrom="line">
              <wp:posOffset>1805607</wp:posOffset>
            </wp:positionV>
            <wp:extent cx="995476" cy="6097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5476" cy="6097"/>
                    </a:xfrm>
                    <a:custGeom>
                      <a:rect l="l" t="t" r="r" b="b"/>
                      <a:pathLst>
                        <a:path w="995476" h="6097">
                          <a:moveTo>
                            <a:pt x="0" y="6097"/>
                          </a:moveTo>
                          <a:lnTo>
                            <a:pt x="995476" y="6097"/>
                          </a:lnTo>
                          <a:lnTo>
                            <a:pt x="99547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1815768</wp:posOffset>
            </wp:positionV>
            <wp:extent cx="5633339" cy="179323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333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1971216</wp:posOffset>
            </wp:positionV>
            <wp:extent cx="116839" cy="179323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683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1203756</wp:posOffset>
            </wp:positionH>
            <wp:positionV relativeFrom="line">
              <wp:posOffset>1971216</wp:posOffset>
            </wp:positionV>
            <wp:extent cx="1029652" cy="183895"/>
            <wp:effectExtent l="0" t="0" r="0" b="0"/>
            <wp:wrapNone/>
            <wp:docPr id="243" name="Picture 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0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9652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2148585</wp:posOffset>
            </wp:positionH>
            <wp:positionV relativeFrom="line">
              <wp:posOffset>1971216</wp:posOffset>
            </wp:positionV>
            <wp:extent cx="1849754" cy="179323"/>
            <wp:effectExtent l="0" t="0" r="0" b="0"/>
            <wp:wrapNone/>
            <wp:docPr id="244" name="Picture 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0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975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3912234</wp:posOffset>
            </wp:positionH>
            <wp:positionV relativeFrom="line">
              <wp:posOffset>1971216</wp:posOffset>
            </wp:positionV>
            <wp:extent cx="92455" cy="179323"/>
            <wp:effectExtent l="0" t="0" r="0" b="0"/>
            <wp:wrapNone/>
            <wp:docPr id="245" name="Picture 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0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3945763</wp:posOffset>
            </wp:positionH>
            <wp:positionV relativeFrom="line">
              <wp:posOffset>1971216</wp:posOffset>
            </wp:positionV>
            <wp:extent cx="1534541" cy="179323"/>
            <wp:effectExtent l="0" t="0" r="0" b="0"/>
            <wp:wrapNone/>
            <wp:docPr id="246" name="Picture 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0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454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2285159</wp:posOffset>
            </wp:positionV>
            <wp:extent cx="5126862" cy="179323"/>
            <wp:effectExtent l="0" t="0" r="0" b="0"/>
            <wp:wrapNone/>
            <wp:docPr id="247" name="Picture 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0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26862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0" behindDoc="0" locked="0" layoutInCell="1" allowOverlap="1">
            <wp:simplePos x="0" y="0"/>
            <wp:positionH relativeFrom="page">
              <wp:posOffset>6197346</wp:posOffset>
            </wp:positionH>
            <wp:positionV relativeFrom="line">
              <wp:posOffset>2285159</wp:posOffset>
            </wp:positionV>
            <wp:extent cx="584326" cy="179323"/>
            <wp:effectExtent l="0" t="0" r="0" b="0"/>
            <wp:wrapNone/>
            <wp:docPr id="248" name="Picture 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0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32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2440608</wp:posOffset>
            </wp:positionV>
            <wp:extent cx="5634736" cy="179323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473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2594532</wp:posOffset>
            </wp:positionV>
            <wp:extent cx="2744469" cy="179323"/>
            <wp:effectExtent l="0" t="0" r="0" b="0"/>
            <wp:wrapNone/>
            <wp:docPr id="250" name="Picture 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0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446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6" behindDoc="0" locked="0" layoutInCell="1" allowOverlap="1">
            <wp:simplePos x="0" y="0"/>
            <wp:positionH relativeFrom="page">
              <wp:posOffset>3807078</wp:posOffset>
            </wp:positionH>
            <wp:positionV relativeFrom="line">
              <wp:posOffset>2594532</wp:posOffset>
            </wp:positionV>
            <wp:extent cx="92455" cy="179323"/>
            <wp:effectExtent l="0" t="0" r="0" b="0"/>
            <wp:wrapNone/>
            <wp:docPr id="251" name="Picture 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0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8" behindDoc="0" locked="0" layoutInCell="1" allowOverlap="1">
            <wp:simplePos x="0" y="0"/>
            <wp:positionH relativeFrom="page">
              <wp:posOffset>3840607</wp:posOffset>
            </wp:positionH>
            <wp:positionV relativeFrom="line">
              <wp:posOffset>2594532</wp:posOffset>
            </wp:positionV>
            <wp:extent cx="2392679" cy="179323"/>
            <wp:effectExtent l="0" t="0" r="0" b="0"/>
            <wp:wrapNone/>
            <wp:docPr id="252" name="Picture 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0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267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2749980</wp:posOffset>
            </wp:positionV>
            <wp:extent cx="3892168" cy="179323"/>
            <wp:effectExtent l="0" t="0" r="0" b="0"/>
            <wp:wrapNone/>
            <wp:docPr id="253" name="Picture 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0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216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4951857</wp:posOffset>
            </wp:positionH>
            <wp:positionV relativeFrom="line">
              <wp:posOffset>2749980</wp:posOffset>
            </wp:positionV>
            <wp:extent cx="92455" cy="179323"/>
            <wp:effectExtent l="0" t="0" r="0" b="0"/>
            <wp:wrapNone/>
            <wp:docPr id="254" name="Picture 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0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4985384</wp:posOffset>
            </wp:positionH>
            <wp:positionV relativeFrom="line">
              <wp:posOffset>2749980</wp:posOffset>
            </wp:positionV>
            <wp:extent cx="267715" cy="179323"/>
            <wp:effectExtent l="0" t="0" r="0" b="0"/>
            <wp:wrapNone/>
            <wp:docPr id="255" name="Picture 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0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71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6" behindDoc="0" locked="0" layoutInCell="1" allowOverlap="1">
            <wp:simplePos x="0" y="0"/>
            <wp:positionH relativeFrom="page">
              <wp:posOffset>5146928</wp:posOffset>
            </wp:positionH>
            <wp:positionV relativeFrom="line">
              <wp:posOffset>2749980</wp:posOffset>
            </wp:positionV>
            <wp:extent cx="92455" cy="179323"/>
            <wp:effectExtent l="0" t="0" r="0" b="0"/>
            <wp:wrapNone/>
            <wp:docPr id="256" name="Picture 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0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5180457</wp:posOffset>
            </wp:positionH>
            <wp:positionV relativeFrom="line">
              <wp:posOffset>2749980</wp:posOffset>
            </wp:positionV>
            <wp:extent cx="1603248" cy="179323"/>
            <wp:effectExtent l="0" t="0" r="0" b="0"/>
            <wp:wrapNone/>
            <wp:docPr id="257" name="Picture 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0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324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2903904</wp:posOffset>
            </wp:positionV>
            <wp:extent cx="4595063" cy="187197"/>
            <wp:effectExtent l="0" t="0" r="0" b="0"/>
            <wp:wrapNone/>
            <wp:docPr id="258" name="Picture 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0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5063" cy="18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5670041</wp:posOffset>
            </wp:positionH>
            <wp:positionV relativeFrom="line">
              <wp:posOffset>2903904</wp:posOffset>
            </wp:positionV>
            <wp:extent cx="1099058" cy="187197"/>
            <wp:effectExtent l="0" t="0" r="0" b="0"/>
            <wp:wrapNone/>
            <wp:docPr id="259" name="Picture 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0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9058" cy="18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3059351</wp:posOffset>
            </wp:positionV>
            <wp:extent cx="440537" cy="179323"/>
            <wp:effectExtent l="0" t="0" r="0" b="0"/>
            <wp:wrapNone/>
            <wp:docPr id="260" name="Picture 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0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0537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1727961</wp:posOffset>
            </wp:positionH>
            <wp:positionV relativeFrom="line">
              <wp:posOffset>3059351</wp:posOffset>
            </wp:positionV>
            <wp:extent cx="5077078" cy="179323"/>
            <wp:effectExtent l="0" t="0" r="0" b="0"/>
            <wp:wrapNone/>
            <wp:docPr id="261" name="Picture 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0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7707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3213657</wp:posOffset>
            </wp:positionV>
            <wp:extent cx="3494531" cy="179323"/>
            <wp:effectExtent l="0" t="0" r="0" b="0"/>
            <wp:wrapNone/>
            <wp:docPr id="262" name="Picture 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0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9453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4561713</wp:posOffset>
            </wp:positionH>
            <wp:positionV relativeFrom="line">
              <wp:posOffset>3213657</wp:posOffset>
            </wp:positionV>
            <wp:extent cx="160273" cy="179323"/>
            <wp:effectExtent l="0" t="0" r="0" b="0"/>
            <wp:wrapNone/>
            <wp:docPr id="263" name="Picture 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0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27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4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3523029</wp:posOffset>
            </wp:positionV>
            <wp:extent cx="5627420" cy="495172"/>
            <wp:effectExtent l="0" t="0" r="0" b="0"/>
            <wp:wrapNone/>
            <wp:docPr id="264" name="Picture 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0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7420" cy="49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5494401</wp:posOffset>
            </wp:positionH>
            <wp:positionV relativeFrom="line">
              <wp:posOffset>3832400</wp:posOffset>
            </wp:positionV>
            <wp:extent cx="1283474" cy="179323"/>
            <wp:effectExtent l="0" t="0" r="0" b="0"/>
            <wp:wrapNone/>
            <wp:docPr id="265" name="Picture 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0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347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3987849</wp:posOffset>
            </wp:positionV>
            <wp:extent cx="5631739" cy="500252"/>
            <wp:effectExtent l="0" t="0" r="0" b="0"/>
            <wp:wrapNone/>
            <wp:docPr id="266" name="Picture 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0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1739" cy="500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5894070</wp:posOffset>
            </wp:positionH>
            <wp:positionV relativeFrom="line">
              <wp:posOffset>4297221</wp:posOffset>
            </wp:positionV>
            <wp:extent cx="882649" cy="179323"/>
            <wp:effectExtent l="0" t="0" r="0" b="0"/>
            <wp:wrapNone/>
            <wp:docPr id="267" name="Picture 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0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264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4451144</wp:posOffset>
            </wp:positionV>
            <wp:extent cx="5643753" cy="179323"/>
            <wp:effectExtent l="0" t="0" r="0" b="0"/>
            <wp:wrapNone/>
            <wp:docPr id="268" name="Picture 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spect="0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375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4606593</wp:posOffset>
            </wp:positionV>
            <wp:extent cx="2267330" cy="179323"/>
            <wp:effectExtent l="0" t="0" r="0" b="0"/>
            <wp:wrapNone/>
            <wp:docPr id="269" name="Picture 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0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733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5225337</wp:posOffset>
            </wp:positionV>
            <wp:extent cx="995692" cy="182371"/>
            <wp:effectExtent l="0" t="0" r="0" b="0"/>
            <wp:wrapNone/>
            <wp:docPr id="270" name="Picture 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0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5692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5537756</wp:posOffset>
            </wp:positionV>
            <wp:extent cx="83311" cy="179323"/>
            <wp:effectExtent l="0" t="0" r="0" b="0"/>
            <wp:wrapNone/>
            <wp:docPr id="271" name="Picture 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0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31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3" behindDoc="0" locked="0" layoutInCell="1" allowOverlap="1">
            <wp:simplePos x="0" y="0"/>
            <wp:positionH relativeFrom="page">
              <wp:posOffset>1186992</wp:posOffset>
            </wp:positionH>
            <wp:positionV relativeFrom="line">
              <wp:posOffset>5537756</wp:posOffset>
            </wp:positionV>
            <wp:extent cx="5594807" cy="182245"/>
            <wp:effectExtent l="0" t="0" r="0" b="0"/>
            <wp:wrapNone/>
            <wp:docPr id="272" name="Picture 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spect="0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94807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5691935</wp:posOffset>
            </wp:positionV>
            <wp:extent cx="645363" cy="180466"/>
            <wp:effectExtent l="0" t="0" r="0" b="0"/>
            <wp:wrapNone/>
            <wp:docPr id="273" name="Picture 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0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5363" cy="18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1763014</wp:posOffset>
            </wp:positionH>
            <wp:positionV relativeFrom="line">
              <wp:posOffset>5691935</wp:posOffset>
            </wp:positionV>
            <wp:extent cx="2525521" cy="179323"/>
            <wp:effectExtent l="0" t="0" r="0" b="0"/>
            <wp:wrapNone/>
            <wp:docPr id="274" name="Picture 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0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552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6004355</wp:posOffset>
            </wp:positionV>
            <wp:extent cx="798487" cy="179323"/>
            <wp:effectExtent l="0" t="0" r="0" b="0"/>
            <wp:wrapNone/>
            <wp:docPr id="275" name="Picture 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spect="0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8487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1866645</wp:posOffset>
            </wp:positionH>
            <wp:positionV relativeFrom="line">
              <wp:posOffset>6001307</wp:posOffset>
            </wp:positionV>
            <wp:extent cx="1427480" cy="182371"/>
            <wp:effectExtent l="0" t="0" r="0" b="0"/>
            <wp:wrapNone/>
            <wp:docPr id="276" name="Picture 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spect="0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7480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3252342</wp:posOffset>
            </wp:positionH>
            <wp:positionV relativeFrom="line">
              <wp:posOffset>6004355</wp:posOffset>
            </wp:positionV>
            <wp:extent cx="652373" cy="179323"/>
            <wp:effectExtent l="0" t="0" r="0" b="0"/>
            <wp:wrapNone/>
            <wp:docPr id="277" name="Picture 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0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237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3822319</wp:posOffset>
            </wp:positionH>
            <wp:positionV relativeFrom="line">
              <wp:posOffset>6001307</wp:posOffset>
            </wp:positionV>
            <wp:extent cx="2969005" cy="182371"/>
            <wp:effectExtent l="0" t="0" r="0" b="0"/>
            <wp:wrapNone/>
            <wp:docPr id="278" name="Picture 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0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69005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6159803</wp:posOffset>
            </wp:positionV>
            <wp:extent cx="1394663" cy="182498"/>
            <wp:effectExtent l="0" t="0" r="0" b="0"/>
            <wp:wrapNone/>
            <wp:docPr id="279" name="Picture 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0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4663" cy="18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6472222</wp:posOffset>
            </wp:positionV>
            <wp:extent cx="4584065" cy="183896"/>
            <wp:effectExtent l="0" t="0" r="0" b="0"/>
            <wp:wrapNone/>
            <wp:docPr id="280" name="Picture 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0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84065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6276594</wp:posOffset>
            </wp:positionH>
            <wp:positionV relativeFrom="line">
              <wp:posOffset>6472222</wp:posOffset>
            </wp:positionV>
            <wp:extent cx="493458" cy="183896"/>
            <wp:effectExtent l="0" t="0" r="0" b="0"/>
            <wp:wrapNone/>
            <wp:docPr id="281" name="Picture 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0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458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6632242</wp:posOffset>
            </wp:positionV>
            <wp:extent cx="4993385" cy="183896"/>
            <wp:effectExtent l="0" t="0" r="0" b="0"/>
            <wp:wrapNone/>
            <wp:docPr id="282" name="Picture 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0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3385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6792262</wp:posOffset>
            </wp:positionV>
            <wp:extent cx="341629" cy="183896"/>
            <wp:effectExtent l="0" t="0" r="0" b="0"/>
            <wp:wrapNone/>
            <wp:docPr id="283" name="Picture 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0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1629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9" behindDoc="0" locked="0" layoutInCell="1" allowOverlap="1">
            <wp:simplePos x="0" y="0"/>
            <wp:positionH relativeFrom="page">
              <wp:posOffset>2038857</wp:posOffset>
            </wp:positionH>
            <wp:positionV relativeFrom="line">
              <wp:posOffset>6792262</wp:posOffset>
            </wp:positionV>
            <wp:extent cx="157988" cy="179323"/>
            <wp:effectExtent l="0" t="0" r="0" b="0"/>
            <wp:wrapNone/>
            <wp:docPr id="284" name="Picture 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0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98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7106206</wp:posOffset>
            </wp:positionV>
            <wp:extent cx="5622036" cy="179324"/>
            <wp:effectExtent l="0" t="0" r="0" b="0"/>
            <wp:wrapNone/>
            <wp:docPr id="285" name="Picture 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0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2036" cy="17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3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7261654</wp:posOffset>
            </wp:positionV>
            <wp:extent cx="427736" cy="179323"/>
            <wp:effectExtent l="0" t="0" r="0" b="0"/>
            <wp:wrapNone/>
            <wp:docPr id="286" name="Picture 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0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73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6" behindDoc="0" locked="0" layoutInCell="1" allowOverlap="1">
            <wp:simplePos x="0" y="0"/>
            <wp:positionH relativeFrom="page">
              <wp:posOffset>1592325</wp:posOffset>
            </wp:positionH>
            <wp:positionV relativeFrom="line">
              <wp:posOffset>7261654</wp:posOffset>
            </wp:positionV>
            <wp:extent cx="4694174" cy="185547"/>
            <wp:effectExtent l="0" t="0" r="0" b="0"/>
            <wp:wrapNone/>
            <wp:docPr id="287" name="Picture 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0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4174" cy="185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6203441</wp:posOffset>
            </wp:positionH>
            <wp:positionV relativeFrom="line">
              <wp:posOffset>7261654</wp:posOffset>
            </wp:positionV>
            <wp:extent cx="575754" cy="179323"/>
            <wp:effectExtent l="0" t="0" r="0" b="0"/>
            <wp:wrapNone/>
            <wp:docPr id="288" name="Picture 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0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754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1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7415579</wp:posOffset>
            </wp:positionV>
            <wp:extent cx="5626100" cy="336422"/>
            <wp:effectExtent l="0" t="0" r="0" b="0"/>
            <wp:wrapNone/>
            <wp:docPr id="289" name="Picture 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0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6100" cy="33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3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7724951</wp:posOffset>
            </wp:positionV>
            <wp:extent cx="452119" cy="179323"/>
            <wp:effectExtent l="0" t="0" r="0" b="0"/>
            <wp:wrapNone/>
            <wp:docPr id="290" name="Picture 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0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211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5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8034704</wp:posOffset>
            </wp:positionV>
            <wp:extent cx="4055998" cy="179323"/>
            <wp:effectExtent l="0" t="0" r="0" b="0"/>
            <wp:wrapNone/>
            <wp:docPr id="291" name="Picture 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0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5599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7" behindDoc="0" locked="0" layoutInCell="1" allowOverlap="1">
            <wp:simplePos x="0" y="0"/>
            <wp:positionH relativeFrom="page">
              <wp:posOffset>5172836</wp:posOffset>
            </wp:positionH>
            <wp:positionV relativeFrom="line">
              <wp:posOffset>8034704</wp:posOffset>
            </wp:positionV>
            <wp:extent cx="1605915" cy="179323"/>
            <wp:effectExtent l="0" t="0" r="0" b="0"/>
            <wp:wrapNone/>
            <wp:docPr id="292" name="Picture 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0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591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8190151</wp:posOffset>
            </wp:positionV>
            <wp:extent cx="5630672" cy="179323"/>
            <wp:effectExtent l="0" t="0" r="0" b="0"/>
            <wp:wrapNone/>
            <wp:docPr id="293" name="Picture 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0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0672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8344076</wp:posOffset>
            </wp:positionV>
            <wp:extent cx="4219955" cy="179323"/>
            <wp:effectExtent l="0" t="0" r="0" b="0"/>
            <wp:wrapNone/>
            <wp:docPr id="294" name="Picture 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0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995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2924682</wp:posOffset>
            </wp:positionH>
            <wp:positionV relativeFrom="line">
              <wp:posOffset>9546461</wp:posOffset>
            </wp:positionV>
            <wp:extent cx="759028" cy="150367"/>
            <wp:effectExtent l="0" t="0" r="0" b="0"/>
            <wp:wrapNone/>
            <wp:docPr id="295" name="Picture 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0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028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3605910</wp:posOffset>
            </wp:positionH>
            <wp:positionV relativeFrom="line">
              <wp:posOffset>9546461</wp:posOffset>
            </wp:positionV>
            <wp:extent cx="232664" cy="150367"/>
            <wp:effectExtent l="0" t="0" r="0" b="0"/>
            <wp:wrapNone/>
            <wp:docPr id="296" name="Picture 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0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664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3796410</wp:posOffset>
            </wp:positionH>
            <wp:positionV relativeFrom="line">
              <wp:posOffset>9546461</wp:posOffset>
            </wp:positionV>
            <wp:extent cx="892175" cy="150367"/>
            <wp:effectExtent l="0" t="0" r="0" b="0"/>
            <wp:wrapNone/>
            <wp:docPr id="297" name="Picture 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0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2175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3398646</wp:posOffset>
            </wp:positionH>
            <wp:positionV relativeFrom="line">
              <wp:posOffset>9669905</wp:posOffset>
            </wp:positionV>
            <wp:extent cx="814070" cy="150368"/>
            <wp:effectExtent l="0" t="0" r="0" b="0"/>
            <wp:wrapNone/>
            <wp:docPr id="298" name="Picture 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0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4070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:color w:val="000000"/>
          <w:sz w:val="20"/>
          <w:szCs w:val="20"/>
        </w:rPr>
        <w:t>3 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223" w:after="0" w:line="222" w:lineRule="exact"/>
        <w:ind w:left="5377" w:right="0" w:firstLine="0"/>
      </w:pPr>
      <w:r>
        <w:drawing>
          <wp:anchor simplePos="0" relativeHeight="25165825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574978</wp:posOffset>
            </wp:positionV>
            <wp:extent cx="5625846" cy="179323"/>
            <wp:effectExtent l="0" t="0" r="0" b="0"/>
            <wp:wrapNone/>
            <wp:docPr id="299" name="Picture 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spect="0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584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730425</wp:posOffset>
            </wp:positionV>
            <wp:extent cx="5626100" cy="493776"/>
            <wp:effectExtent l="0" t="0" r="0" b="0"/>
            <wp:wrapNone/>
            <wp:docPr id="300" name="Picture 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spect="0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6100" cy="49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730425</wp:posOffset>
            </wp:positionV>
            <wp:extent cx="269240" cy="179323"/>
            <wp:effectExtent l="0" t="0" r="0" b="0"/>
            <wp:wrapNone/>
            <wp:docPr id="301" name="Picture 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spect="0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6518909</wp:posOffset>
            </wp:positionH>
            <wp:positionV relativeFrom="line">
              <wp:posOffset>1040051</wp:posOffset>
            </wp:positionV>
            <wp:extent cx="255016" cy="179323"/>
            <wp:effectExtent l="0" t="0" r="0" b="0"/>
            <wp:wrapNone/>
            <wp:docPr id="302" name="Picture 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spect="0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501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1193975</wp:posOffset>
            </wp:positionV>
            <wp:extent cx="5626608" cy="179323"/>
            <wp:effectExtent l="0" t="0" r="0" b="0"/>
            <wp:wrapNone/>
            <wp:docPr id="303" name="Picture 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spect="0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660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1349423</wp:posOffset>
            </wp:positionV>
            <wp:extent cx="455675" cy="179323"/>
            <wp:effectExtent l="0" t="0" r="0" b="0"/>
            <wp:wrapNone/>
            <wp:docPr id="304" name="Picture 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0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675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1155700</wp:posOffset>
            </wp:positionH>
            <wp:positionV relativeFrom="line">
              <wp:posOffset>1658796</wp:posOffset>
            </wp:positionV>
            <wp:extent cx="5629706" cy="340105"/>
            <wp:effectExtent l="0" t="0" r="0" b="0"/>
            <wp:wrapNone/>
            <wp:docPr id="305" name="Picture 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0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9706" cy="3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5731002</wp:posOffset>
            </wp:positionH>
            <wp:positionV relativeFrom="line">
              <wp:posOffset>1812720</wp:posOffset>
            </wp:positionV>
            <wp:extent cx="1053109" cy="179323"/>
            <wp:effectExtent l="0" t="0" r="0" b="0"/>
            <wp:wrapNone/>
            <wp:docPr id="306" name="Picture 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0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10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1968168</wp:posOffset>
            </wp:positionV>
            <wp:extent cx="4562221" cy="179323"/>
            <wp:effectExtent l="0" t="0" r="0" b="0"/>
            <wp:wrapNone/>
            <wp:docPr id="307" name="Picture 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0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62221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2277540</wp:posOffset>
            </wp:positionV>
            <wp:extent cx="5625846" cy="179323"/>
            <wp:effectExtent l="0" t="0" r="0" b="0"/>
            <wp:wrapNone/>
            <wp:docPr id="308" name="Picture 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0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584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2431463</wp:posOffset>
            </wp:positionV>
            <wp:extent cx="1353947" cy="179323"/>
            <wp:effectExtent l="0" t="0" r="0" b="0"/>
            <wp:wrapNone/>
            <wp:docPr id="309" name="Picture 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0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3947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2423286</wp:posOffset>
            </wp:positionH>
            <wp:positionV relativeFrom="line">
              <wp:posOffset>2431463</wp:posOffset>
            </wp:positionV>
            <wp:extent cx="3053460" cy="179323"/>
            <wp:effectExtent l="0" t="0" r="0" b="0"/>
            <wp:wrapNone/>
            <wp:docPr id="310" name="Picture 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0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346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2740836</wp:posOffset>
            </wp:positionV>
            <wp:extent cx="1330324" cy="182371"/>
            <wp:effectExtent l="0" t="0" r="0" b="0"/>
            <wp:wrapNone/>
            <wp:docPr id="311" name="Picture 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0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0324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2393950</wp:posOffset>
            </wp:positionH>
            <wp:positionV relativeFrom="line">
              <wp:posOffset>2740836</wp:posOffset>
            </wp:positionV>
            <wp:extent cx="4391659" cy="182371"/>
            <wp:effectExtent l="0" t="0" r="0" b="0"/>
            <wp:wrapNone/>
            <wp:docPr id="312" name="Picture 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spect="0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1659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1170736</wp:posOffset>
            </wp:positionH>
            <wp:positionV relativeFrom="line">
              <wp:posOffset>2887648</wp:posOffset>
            </wp:positionV>
            <wp:extent cx="5490337" cy="6096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90337" cy="6096"/>
                    </a:xfrm>
                    <a:custGeom>
                      <a:rect l="l" t="t" r="r" b="b"/>
                      <a:pathLst>
                        <a:path w="5490337" h="6096">
                          <a:moveTo>
                            <a:pt x="0" y="6096"/>
                          </a:moveTo>
                          <a:lnTo>
                            <a:pt x="5490337" y="6096"/>
                          </a:lnTo>
                          <a:lnTo>
                            <a:pt x="549033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2899332</wp:posOffset>
            </wp:positionV>
            <wp:extent cx="5629783" cy="182371"/>
            <wp:effectExtent l="0" t="0" r="0" b="0"/>
            <wp:wrapNone/>
            <wp:docPr id="314" name="Picture 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spect="0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9783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1170736</wp:posOffset>
            </wp:positionH>
            <wp:positionV relativeFrom="line">
              <wp:posOffset>3046143</wp:posOffset>
            </wp:positionV>
            <wp:extent cx="5490337" cy="6097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90337" cy="6097"/>
                    </a:xfrm>
                    <a:custGeom>
                      <a:rect l="l" t="t" r="r" b="b"/>
                      <a:pathLst>
                        <a:path w="5490337" h="6097">
                          <a:moveTo>
                            <a:pt x="0" y="6097"/>
                          </a:moveTo>
                          <a:lnTo>
                            <a:pt x="5490337" y="6097"/>
                          </a:lnTo>
                          <a:lnTo>
                            <a:pt x="549033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3057828</wp:posOffset>
            </wp:positionV>
            <wp:extent cx="5625084" cy="182371"/>
            <wp:effectExtent l="0" t="0" r="0" b="0"/>
            <wp:wrapNone/>
            <wp:docPr id="316" name="Picture 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0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5084" cy="18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1170736</wp:posOffset>
            </wp:positionH>
            <wp:positionV relativeFrom="line">
              <wp:posOffset>3204640</wp:posOffset>
            </wp:positionV>
            <wp:extent cx="5490337" cy="6095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90337" cy="6095"/>
                    </a:xfrm>
                    <a:custGeom>
                      <a:rect l="l" t="t" r="r" b="b"/>
                      <a:pathLst>
                        <a:path w="5490337" h="6095">
                          <a:moveTo>
                            <a:pt x="0" y="6095"/>
                          </a:moveTo>
                          <a:lnTo>
                            <a:pt x="5490337" y="6095"/>
                          </a:lnTo>
                          <a:lnTo>
                            <a:pt x="549033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3215181</wp:posOffset>
            </wp:positionV>
            <wp:extent cx="2677363" cy="193420"/>
            <wp:effectExtent l="0" t="0" r="0" b="0"/>
            <wp:wrapNone/>
            <wp:docPr id="318" name="Picture 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0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7363" cy="1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1170736</wp:posOffset>
            </wp:positionH>
            <wp:positionV relativeFrom="line">
              <wp:posOffset>3361993</wp:posOffset>
            </wp:positionV>
            <wp:extent cx="2594102" cy="6095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4102" cy="6095"/>
                    </a:xfrm>
                    <a:custGeom>
                      <a:rect l="l" t="t" r="r" b="b"/>
                      <a:pathLst>
                        <a:path w="2594102" h="6095">
                          <a:moveTo>
                            <a:pt x="0" y="6095"/>
                          </a:moveTo>
                          <a:lnTo>
                            <a:pt x="2594102" y="6095"/>
                          </a:lnTo>
                          <a:lnTo>
                            <a:pt x="2594102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3527600</wp:posOffset>
            </wp:positionV>
            <wp:extent cx="171703" cy="179323"/>
            <wp:effectExtent l="0" t="0" r="0" b="0"/>
            <wp:wrapNone/>
            <wp:docPr id="320" name="Picture 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0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1255572</wp:posOffset>
            </wp:positionH>
            <wp:positionV relativeFrom="line">
              <wp:posOffset>3527600</wp:posOffset>
            </wp:positionV>
            <wp:extent cx="4095750" cy="179323"/>
            <wp:effectExtent l="0" t="0" r="0" b="0"/>
            <wp:wrapNone/>
            <wp:docPr id="321" name="Picture 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spect="0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9575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3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3836972</wp:posOffset>
            </wp:positionV>
            <wp:extent cx="116839" cy="183896"/>
            <wp:effectExtent l="0" t="0" r="0" b="0"/>
            <wp:wrapNone/>
            <wp:docPr id="322" name="Picture 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0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6839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1831594</wp:posOffset>
            </wp:positionH>
            <wp:positionV relativeFrom="line">
              <wp:posOffset>3836972</wp:posOffset>
            </wp:positionV>
            <wp:extent cx="1775460" cy="183896"/>
            <wp:effectExtent l="0" t="0" r="0" b="0"/>
            <wp:wrapNone/>
            <wp:docPr id="323" name="Picture 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spect="0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5460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3514471</wp:posOffset>
            </wp:positionH>
            <wp:positionV relativeFrom="line">
              <wp:posOffset>3836972</wp:posOffset>
            </wp:positionV>
            <wp:extent cx="92455" cy="183896"/>
            <wp:effectExtent l="0" t="0" r="0" b="0"/>
            <wp:wrapNone/>
            <wp:docPr id="324" name="Picture 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spect="0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455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3648583</wp:posOffset>
            </wp:positionH>
            <wp:positionV relativeFrom="line">
              <wp:posOffset>3836972</wp:posOffset>
            </wp:positionV>
            <wp:extent cx="2535682" cy="183896"/>
            <wp:effectExtent l="0" t="0" r="0" b="0"/>
            <wp:wrapNone/>
            <wp:docPr id="325" name="Picture 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spect="0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5682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6089141</wp:posOffset>
            </wp:positionH>
            <wp:positionV relativeFrom="line">
              <wp:posOffset>3836972</wp:posOffset>
            </wp:positionV>
            <wp:extent cx="690931" cy="183896"/>
            <wp:effectExtent l="0" t="0" r="0" b="0"/>
            <wp:wrapNone/>
            <wp:docPr id="326" name="Picture 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0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0931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3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3996992</wp:posOffset>
            </wp:positionV>
            <wp:extent cx="4997322" cy="183896"/>
            <wp:effectExtent l="0" t="0" r="0" b="0"/>
            <wp:wrapNone/>
            <wp:docPr id="327" name="Picture 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spect="0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7322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1785873</wp:posOffset>
            </wp:positionH>
            <wp:positionV relativeFrom="line">
              <wp:posOffset>4157012</wp:posOffset>
            </wp:positionV>
            <wp:extent cx="1450594" cy="183896"/>
            <wp:effectExtent l="0" t="0" r="0" b="0"/>
            <wp:wrapNone/>
            <wp:docPr id="328" name="Picture 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0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50594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7" behindDoc="0" locked="0" layoutInCell="1" allowOverlap="1">
            <wp:simplePos x="0" y="0"/>
            <wp:positionH relativeFrom="page">
              <wp:posOffset>3151758</wp:posOffset>
            </wp:positionH>
            <wp:positionV relativeFrom="line">
              <wp:posOffset>4157012</wp:posOffset>
            </wp:positionV>
            <wp:extent cx="116839" cy="183896"/>
            <wp:effectExtent l="0" t="0" r="0" b="0"/>
            <wp:wrapNone/>
            <wp:docPr id="329" name="Picture 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spect="0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6839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4477053</wp:posOffset>
            </wp:positionV>
            <wp:extent cx="539749" cy="179323"/>
            <wp:effectExtent l="0" t="0" r="0" b="0"/>
            <wp:wrapNone/>
            <wp:docPr id="330" name="Picture 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0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974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1615185</wp:posOffset>
            </wp:positionH>
            <wp:positionV relativeFrom="line">
              <wp:posOffset>4477053</wp:posOffset>
            </wp:positionV>
            <wp:extent cx="162560" cy="179323"/>
            <wp:effectExtent l="0" t="0" r="0" b="0"/>
            <wp:wrapNone/>
            <wp:docPr id="331" name="Picture 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0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256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1683766</wp:posOffset>
            </wp:positionH>
            <wp:positionV relativeFrom="line">
              <wp:posOffset>4477053</wp:posOffset>
            </wp:positionV>
            <wp:extent cx="951928" cy="179323"/>
            <wp:effectExtent l="0" t="0" r="0" b="0"/>
            <wp:wrapNone/>
            <wp:docPr id="332" name="Picture 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0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192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2555875</wp:posOffset>
            </wp:positionH>
            <wp:positionV relativeFrom="line">
              <wp:posOffset>4477053</wp:posOffset>
            </wp:positionV>
            <wp:extent cx="4225797" cy="179323"/>
            <wp:effectExtent l="0" t="0" r="0" b="0"/>
            <wp:wrapNone/>
            <wp:docPr id="333" name="Picture 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0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25797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4630976</wp:posOffset>
            </wp:positionV>
            <wp:extent cx="2639263" cy="187325"/>
            <wp:effectExtent l="0" t="0" r="0" b="0"/>
            <wp:wrapNone/>
            <wp:docPr id="334" name="Picture 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0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9263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3709542</wp:posOffset>
            </wp:positionH>
            <wp:positionV relativeFrom="line">
              <wp:posOffset>4630976</wp:posOffset>
            </wp:positionV>
            <wp:extent cx="138176" cy="179323"/>
            <wp:effectExtent l="0" t="0" r="0" b="0"/>
            <wp:wrapNone/>
            <wp:docPr id="335" name="Picture 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spect="0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17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3875659</wp:posOffset>
            </wp:positionH>
            <wp:positionV relativeFrom="line">
              <wp:posOffset>4630976</wp:posOffset>
            </wp:positionV>
            <wp:extent cx="2906267" cy="179323"/>
            <wp:effectExtent l="0" t="0" r="0" b="0"/>
            <wp:wrapNone/>
            <wp:docPr id="336" name="Picture 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spect="0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6267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4789473</wp:posOffset>
            </wp:positionV>
            <wp:extent cx="3682237" cy="179323"/>
            <wp:effectExtent l="0" t="0" r="0" b="0"/>
            <wp:wrapNone/>
            <wp:docPr id="337" name="Picture 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spect="0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2237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0" locked="0" layoutInCell="1" allowOverlap="1">
            <wp:simplePos x="0" y="0"/>
            <wp:positionH relativeFrom="page">
              <wp:posOffset>4750689</wp:posOffset>
            </wp:positionH>
            <wp:positionV relativeFrom="line">
              <wp:posOffset>4789473</wp:posOffset>
            </wp:positionV>
            <wp:extent cx="215138" cy="179323"/>
            <wp:effectExtent l="0" t="0" r="0" b="0"/>
            <wp:wrapNone/>
            <wp:docPr id="338" name="Picture 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0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138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7" behindDoc="0" locked="0" layoutInCell="1" allowOverlap="1">
            <wp:simplePos x="0" y="0"/>
            <wp:positionH relativeFrom="page">
              <wp:posOffset>4877180</wp:posOffset>
            </wp:positionH>
            <wp:positionV relativeFrom="line">
              <wp:posOffset>4786425</wp:posOffset>
            </wp:positionV>
            <wp:extent cx="1891919" cy="184276"/>
            <wp:effectExtent l="0" t="0" r="0" b="0"/>
            <wp:wrapNone/>
            <wp:docPr id="339" name="Picture 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spect="0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91919" cy="18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0" locked="0" layoutInCell="1" allowOverlap="1">
            <wp:simplePos x="0" y="0"/>
            <wp:positionH relativeFrom="page">
              <wp:posOffset>4889880</wp:posOffset>
            </wp:positionH>
            <wp:positionV relativeFrom="line">
              <wp:posOffset>4933237</wp:posOffset>
            </wp:positionV>
            <wp:extent cx="1131113" cy="6095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1113" cy="6095"/>
                    </a:xfrm>
                    <a:custGeom>
                      <a:rect l="l" t="t" r="r" b="b"/>
                      <a:pathLst>
                        <a:path w="1131113" h="6095">
                          <a:moveTo>
                            <a:pt x="0" y="6095"/>
                          </a:moveTo>
                          <a:lnTo>
                            <a:pt x="1131113" y="6095"/>
                          </a:lnTo>
                          <a:lnTo>
                            <a:pt x="1131113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4943397</wp:posOffset>
            </wp:positionV>
            <wp:extent cx="1770506" cy="179323"/>
            <wp:effectExtent l="0" t="0" r="0" b="0"/>
            <wp:wrapNone/>
            <wp:docPr id="341" name="Picture 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spect="0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050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3" behindDoc="0" locked="0" layoutInCell="1" allowOverlap="1">
            <wp:simplePos x="0" y="0"/>
            <wp:positionH relativeFrom="page">
              <wp:posOffset>2840863</wp:posOffset>
            </wp:positionH>
            <wp:positionV relativeFrom="line">
              <wp:posOffset>4943397</wp:posOffset>
            </wp:positionV>
            <wp:extent cx="217423" cy="179323"/>
            <wp:effectExtent l="0" t="0" r="0" b="0"/>
            <wp:wrapNone/>
            <wp:docPr id="342" name="Picture 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spect="0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423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3" behindDoc="0" locked="0" layoutInCell="1" allowOverlap="1">
            <wp:simplePos x="0" y="0"/>
            <wp:positionH relativeFrom="page">
              <wp:posOffset>2968879</wp:posOffset>
            </wp:positionH>
            <wp:positionV relativeFrom="line">
              <wp:posOffset>4943397</wp:posOffset>
            </wp:positionV>
            <wp:extent cx="162560" cy="179323"/>
            <wp:effectExtent l="0" t="0" r="0" b="0"/>
            <wp:wrapNone/>
            <wp:docPr id="343" name="Picture 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0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2560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3081654</wp:posOffset>
            </wp:positionH>
            <wp:positionV relativeFrom="line">
              <wp:posOffset>4943397</wp:posOffset>
            </wp:positionV>
            <wp:extent cx="1972945" cy="179704"/>
            <wp:effectExtent l="0" t="0" r="0" b="0"/>
            <wp:wrapNone/>
            <wp:docPr id="344" name="Picture 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spect="0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2945" cy="17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5562394</wp:posOffset>
            </wp:positionV>
            <wp:extent cx="353059" cy="179323"/>
            <wp:effectExtent l="0" t="0" r="0" b="0"/>
            <wp:wrapNone/>
            <wp:docPr id="345" name="Picture 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spect="0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3059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1420113</wp:posOffset>
            </wp:positionH>
            <wp:positionV relativeFrom="line">
              <wp:posOffset>5562394</wp:posOffset>
            </wp:positionV>
            <wp:extent cx="960196" cy="179323"/>
            <wp:effectExtent l="0" t="0" r="0" b="0"/>
            <wp:wrapNone/>
            <wp:docPr id="346" name="Picture 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spect="0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019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1158036</wp:posOffset>
            </wp:positionH>
            <wp:positionV relativeFrom="line">
              <wp:posOffset>6181138</wp:posOffset>
            </wp:positionV>
            <wp:extent cx="1345946" cy="179323"/>
            <wp:effectExtent l="0" t="0" r="0" b="0"/>
            <wp:wrapNone/>
            <wp:docPr id="347" name="Picture 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spect="0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5946" cy="17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2924682</wp:posOffset>
            </wp:positionH>
            <wp:positionV relativeFrom="line">
              <wp:posOffset>9546461</wp:posOffset>
            </wp:positionV>
            <wp:extent cx="759028" cy="150367"/>
            <wp:effectExtent l="0" t="0" r="0" b="0"/>
            <wp:wrapNone/>
            <wp:docPr id="348" name="Picture 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0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028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3605910</wp:posOffset>
            </wp:positionH>
            <wp:positionV relativeFrom="line">
              <wp:posOffset>9546461</wp:posOffset>
            </wp:positionV>
            <wp:extent cx="232664" cy="150367"/>
            <wp:effectExtent l="0" t="0" r="0" b="0"/>
            <wp:wrapNone/>
            <wp:docPr id="349" name="Picture 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spect="0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664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3796410</wp:posOffset>
            </wp:positionH>
            <wp:positionV relativeFrom="line">
              <wp:posOffset>9546461</wp:posOffset>
            </wp:positionV>
            <wp:extent cx="892175" cy="150367"/>
            <wp:effectExtent l="0" t="0" r="0" b="0"/>
            <wp:wrapNone/>
            <wp:docPr id="350" name="Picture 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spect="0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2175" cy="1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3398646</wp:posOffset>
            </wp:positionH>
            <wp:positionV relativeFrom="line">
              <wp:posOffset>9669905</wp:posOffset>
            </wp:positionV>
            <wp:extent cx="814070" cy="150368"/>
            <wp:effectExtent l="0" t="0" r="0" b="0"/>
            <wp:wrapNone/>
            <wp:docPr id="351" name="Picture 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spect="0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4070" cy="15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:color w:val="000000"/>
          <w:sz w:val="20"/>
          <w:szCs w:val="20"/>
        </w:rPr>
        <w:t>4  </w:t>
      </w:r>
      <w:r/>
    </w:p>
    <w:p>
      <w:r/>
    </w:p>
    <w:sectPr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99" Type="http://schemas.openxmlformats.org/officeDocument/2006/relationships/image" Target="media/image299.png"/><Relationship Id="rId303" Type="http://schemas.openxmlformats.org/officeDocument/2006/relationships/image" Target="media/image303.png"/><Relationship Id="rId138" Type="http://schemas.openxmlformats.org/officeDocument/2006/relationships/image" Target="media/image138.png"/><Relationship Id="rId159" Type="http://schemas.openxmlformats.org/officeDocument/2006/relationships/image" Target="media/image159.png"/><Relationship Id="rId324" Type="http://schemas.openxmlformats.org/officeDocument/2006/relationships/image" Target="media/image324.png"/><Relationship Id="rId345" Type="http://schemas.openxmlformats.org/officeDocument/2006/relationships/image" Target="media/image345.png"/><Relationship Id="rId170" Type="http://schemas.openxmlformats.org/officeDocument/2006/relationships/image" Target="media/image170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26" Type="http://schemas.openxmlformats.org/officeDocument/2006/relationships/image" Target="media/image226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Relationship Id="rId268" Type="http://schemas.openxmlformats.org/officeDocument/2006/relationships/image" Target="media/image268.png"/><Relationship Id="rId289" Type="http://schemas.openxmlformats.org/officeDocument/2006/relationships/image" Target="media/image289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314" Type="http://schemas.openxmlformats.org/officeDocument/2006/relationships/image" Target="media/image314.png"/><Relationship Id="rId335" Type="http://schemas.openxmlformats.org/officeDocument/2006/relationships/image" Target="media/image33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79" Type="http://schemas.openxmlformats.org/officeDocument/2006/relationships/image" Target="media/image279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290" Type="http://schemas.openxmlformats.org/officeDocument/2006/relationships/image" Target="media/image290.png"/><Relationship Id="rId304" Type="http://schemas.openxmlformats.org/officeDocument/2006/relationships/image" Target="media/image304.png"/><Relationship Id="rId325" Type="http://schemas.openxmlformats.org/officeDocument/2006/relationships/image" Target="media/image325.png"/><Relationship Id="rId346" Type="http://schemas.openxmlformats.org/officeDocument/2006/relationships/image" Target="media/image346.png"/><Relationship Id="rId150" Type="http://schemas.openxmlformats.org/officeDocument/2006/relationships/image" Target="media/image150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280" Type="http://schemas.openxmlformats.org/officeDocument/2006/relationships/image" Target="media/image280.png"/><Relationship Id="rId336" Type="http://schemas.openxmlformats.org/officeDocument/2006/relationships/image" Target="media/image33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119" Type="http://schemas.openxmlformats.org/officeDocument/2006/relationships/image" Target="media/image119.png"/><Relationship Id="rId270" Type="http://schemas.openxmlformats.org/officeDocument/2006/relationships/image" Target="media/image270.png"/><Relationship Id="rId291" Type="http://schemas.openxmlformats.org/officeDocument/2006/relationships/image" Target="media/image291.png"/><Relationship Id="rId305" Type="http://schemas.openxmlformats.org/officeDocument/2006/relationships/image" Target="media/image305.png"/><Relationship Id="rId326" Type="http://schemas.openxmlformats.org/officeDocument/2006/relationships/image" Target="media/image326.png"/><Relationship Id="rId347" Type="http://schemas.openxmlformats.org/officeDocument/2006/relationships/image" Target="media/image347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281" Type="http://schemas.openxmlformats.org/officeDocument/2006/relationships/image" Target="media/image281.png"/><Relationship Id="rId316" Type="http://schemas.openxmlformats.org/officeDocument/2006/relationships/image" Target="media/image316.png"/><Relationship Id="rId337" Type="http://schemas.openxmlformats.org/officeDocument/2006/relationships/image" Target="media/image33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71" Type="http://schemas.openxmlformats.org/officeDocument/2006/relationships/image" Target="media/image271.png"/><Relationship Id="rId292" Type="http://schemas.openxmlformats.org/officeDocument/2006/relationships/image" Target="media/image292.png"/><Relationship Id="rId306" Type="http://schemas.openxmlformats.org/officeDocument/2006/relationships/image" Target="media/image306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327" Type="http://schemas.openxmlformats.org/officeDocument/2006/relationships/image" Target="media/image327.png"/><Relationship Id="rId348" Type="http://schemas.openxmlformats.org/officeDocument/2006/relationships/image" Target="media/image348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61" Type="http://schemas.openxmlformats.org/officeDocument/2006/relationships/image" Target="media/image261.png"/><Relationship Id="rId100" Type="http://schemas.openxmlformats.org/officeDocument/2006/relationships/image" Target="media/image100.png"/><Relationship Id="rId282" Type="http://schemas.openxmlformats.org/officeDocument/2006/relationships/image" Target="media/image282.png"/><Relationship Id="rId338" Type="http://schemas.openxmlformats.org/officeDocument/2006/relationships/image" Target="media/image33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72" Type="http://schemas.openxmlformats.org/officeDocument/2006/relationships/image" Target="media/image272.png"/><Relationship Id="rId293" Type="http://schemas.openxmlformats.org/officeDocument/2006/relationships/image" Target="media/image293.png"/><Relationship Id="rId307" Type="http://schemas.openxmlformats.org/officeDocument/2006/relationships/image" Target="media/image307.png"/><Relationship Id="rId328" Type="http://schemas.openxmlformats.org/officeDocument/2006/relationships/image" Target="media/image328.png"/><Relationship Id="rId349" Type="http://schemas.openxmlformats.org/officeDocument/2006/relationships/image" Target="media/image349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262" Type="http://schemas.openxmlformats.org/officeDocument/2006/relationships/image" Target="media/image262.png"/><Relationship Id="rId283" Type="http://schemas.openxmlformats.org/officeDocument/2006/relationships/image" Target="media/image283.png"/><Relationship Id="rId318" Type="http://schemas.openxmlformats.org/officeDocument/2006/relationships/image" Target="media/image318.png"/><Relationship Id="rId339" Type="http://schemas.openxmlformats.org/officeDocument/2006/relationships/image" Target="media/image33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48" Type="http://schemas.openxmlformats.org/officeDocument/2006/relationships/image" Target="media/image148.png"/><Relationship Id="rId185" Type="http://schemas.openxmlformats.org/officeDocument/2006/relationships/image" Target="media/image185.png"/><Relationship Id="rId334" Type="http://schemas.openxmlformats.org/officeDocument/2006/relationships/image" Target="media/image334.png"/><Relationship Id="rId350" Type="http://schemas.openxmlformats.org/officeDocument/2006/relationships/image" Target="media/image350.png"/><Relationship Id="rId4" Type="http://schemas.openxmlformats.org/officeDocument/2006/relationships/fontTable" Target="fontTable.xml"/><Relationship Id="rId180" Type="http://schemas.openxmlformats.org/officeDocument/2006/relationships/image" Target="media/image180.png"/><Relationship Id="rId210" Type="http://schemas.openxmlformats.org/officeDocument/2006/relationships/image" Target="media/image21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278" Type="http://schemas.openxmlformats.org/officeDocument/2006/relationships/image" Target="media/image278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273" Type="http://schemas.openxmlformats.org/officeDocument/2006/relationships/image" Target="media/image273.png"/><Relationship Id="rId294" Type="http://schemas.openxmlformats.org/officeDocument/2006/relationships/image" Target="media/image294.png"/><Relationship Id="rId308" Type="http://schemas.openxmlformats.org/officeDocument/2006/relationships/image" Target="media/image308.png"/><Relationship Id="rId329" Type="http://schemas.openxmlformats.org/officeDocument/2006/relationships/image" Target="media/image32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284" Type="http://schemas.openxmlformats.org/officeDocument/2006/relationships/image" Target="media/image284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330" Type="http://schemas.openxmlformats.org/officeDocument/2006/relationships/image" Target="media/image33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351" Type="http://schemas.openxmlformats.org/officeDocument/2006/relationships/image" Target="media/image351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4" Type="http://schemas.openxmlformats.org/officeDocument/2006/relationships/image" Target="media/image274.png"/><Relationship Id="rId295" Type="http://schemas.openxmlformats.org/officeDocument/2006/relationships/image" Target="media/image295.png"/><Relationship Id="rId309" Type="http://schemas.openxmlformats.org/officeDocument/2006/relationships/image" Target="media/image30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320" Type="http://schemas.openxmlformats.org/officeDocument/2006/relationships/image" Target="media/image32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341" Type="http://schemas.openxmlformats.org/officeDocument/2006/relationships/image" Target="media/image34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285" Type="http://schemas.openxmlformats.org/officeDocument/2006/relationships/image" Target="media/image285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310" Type="http://schemas.openxmlformats.org/officeDocument/2006/relationships/image" Target="media/image310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331" Type="http://schemas.openxmlformats.org/officeDocument/2006/relationships/image" Target="media/image331.png"/><Relationship Id="rId352" Type="http://schemas.openxmlformats.org/officeDocument/2006/relationships/customXml" Target="../customXml/item1.xml"/><Relationship Id="rId1" Type="http://schemas.openxmlformats.org/officeDocument/2006/relationships/theme" Target="theme/theme1.xml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114" Type="http://schemas.openxmlformats.org/officeDocument/2006/relationships/image" Target="media/image114.png"/><Relationship Id="rId275" Type="http://schemas.openxmlformats.org/officeDocument/2006/relationships/image" Target="media/image275.png"/><Relationship Id="rId296" Type="http://schemas.openxmlformats.org/officeDocument/2006/relationships/image" Target="media/image296.png"/><Relationship Id="rId300" Type="http://schemas.openxmlformats.org/officeDocument/2006/relationships/image" Target="media/image300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321" Type="http://schemas.openxmlformats.org/officeDocument/2006/relationships/image" Target="media/image321.png"/><Relationship Id="rId342" Type="http://schemas.openxmlformats.org/officeDocument/2006/relationships/image" Target="media/image342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265" Type="http://schemas.openxmlformats.org/officeDocument/2006/relationships/image" Target="media/image265.png"/><Relationship Id="rId286" Type="http://schemas.openxmlformats.org/officeDocument/2006/relationships/image" Target="media/image286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311" Type="http://schemas.openxmlformats.org/officeDocument/2006/relationships/image" Target="media/image311.png"/><Relationship Id="rId332" Type="http://schemas.openxmlformats.org/officeDocument/2006/relationships/image" Target="media/image332.png"/><Relationship Id="rId353" Type="http://schemas.openxmlformats.org/officeDocument/2006/relationships/customXml" Target="../customXml/item2.xml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settings" Target="settings.xml"/><Relationship Id="rId255" Type="http://schemas.openxmlformats.org/officeDocument/2006/relationships/image" Target="media/image255.png"/><Relationship Id="rId276" Type="http://schemas.openxmlformats.org/officeDocument/2006/relationships/image" Target="media/image276.png"/><Relationship Id="rId297" Type="http://schemas.openxmlformats.org/officeDocument/2006/relationships/image" Target="media/image297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301" Type="http://schemas.openxmlformats.org/officeDocument/2006/relationships/image" Target="media/image301.png"/><Relationship Id="rId322" Type="http://schemas.openxmlformats.org/officeDocument/2006/relationships/image" Target="media/image322.png"/><Relationship Id="rId343" Type="http://schemas.openxmlformats.org/officeDocument/2006/relationships/image" Target="media/image343.png"/><Relationship Id="rId199" Type="http://schemas.openxmlformats.org/officeDocument/2006/relationships/image" Target="media/image19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287" Type="http://schemas.openxmlformats.org/officeDocument/2006/relationships/image" Target="media/image287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312" Type="http://schemas.openxmlformats.org/officeDocument/2006/relationships/image" Target="media/image312.png"/><Relationship Id="rId333" Type="http://schemas.openxmlformats.org/officeDocument/2006/relationships/image" Target="media/image333.png"/><Relationship Id="rId354" Type="http://schemas.openxmlformats.org/officeDocument/2006/relationships/customXml" Target="../customXml/item3.xml"/><Relationship Id="rId189" Type="http://schemas.openxmlformats.org/officeDocument/2006/relationships/image" Target="media/image189.png"/><Relationship Id="rId3" Type="http://schemas.openxmlformats.org/officeDocument/2006/relationships/styles" Target="styles.xml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277" Type="http://schemas.openxmlformats.org/officeDocument/2006/relationships/image" Target="media/image277.png"/><Relationship Id="rId298" Type="http://schemas.openxmlformats.org/officeDocument/2006/relationships/image" Target="media/image298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302" Type="http://schemas.openxmlformats.org/officeDocument/2006/relationships/image" Target="media/image302.png"/><Relationship Id="rId323" Type="http://schemas.openxmlformats.org/officeDocument/2006/relationships/image" Target="media/image323.png"/><Relationship Id="rId344" Type="http://schemas.openxmlformats.org/officeDocument/2006/relationships/image" Target="media/image344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288" Type="http://schemas.openxmlformats.org/officeDocument/2006/relationships/image" Target="media/image288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9E050E4FFBC543AE98F80D64F4ECF8" ma:contentTypeVersion="2" ma:contentTypeDescription="Ein neues Dokument erstellen." ma:contentTypeScope="" ma:versionID="5e00eff80260b58f7755962b1527029c">
  <xsd:schema xmlns:xsd="http://www.w3.org/2001/XMLSchema" xmlns:xs="http://www.w3.org/2001/XMLSchema" xmlns:p="http://schemas.microsoft.com/office/2006/metadata/properties" xmlns:ns2="3252ace9-0e7d-474f-a60d-53eb70f88f51" targetNamespace="http://schemas.microsoft.com/office/2006/metadata/properties" ma:root="true" ma:fieldsID="1e13126fca8917c4ea5ffe0843ac6a85" ns2:_="">
    <xsd:import namespace="3252ace9-0e7d-474f-a60d-53eb70f88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2ace9-0e7d-474f-a60d-53eb70f88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63AD60-BE63-431C-9916-3ADAF39E7520}"/>
</file>

<file path=customXml/itemProps2.xml><?xml version="1.0" encoding="utf-8"?>
<ds:datastoreItem xmlns:ds="http://schemas.openxmlformats.org/officeDocument/2006/customXml" ds:itemID="{042EBA09-6443-4A7A-8530-89F8C580F652}"/>
</file>

<file path=customXml/itemProps3.xml><?xml version="1.0" encoding="utf-8"?>
<ds:datastoreItem xmlns:ds="http://schemas.openxmlformats.org/officeDocument/2006/customXml" ds:itemID="{543F7079-591A-4C37-9D97-0BA238D7617F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2021-09-01T14:22:27Z</dcterms:created>
  <dcterms:modified xsi:type="dcterms:W3CDTF">2021-09-01T14:22:27Z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0x010100539E050E4FFBC543AE98F80D64F4ECF8</vt:lpwstr>
  </property>
</Properties>
</file>